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30FAD34A" w14:textId="77777777" w:rsidTr="00346DE2">
        <w:sdt>
          <w:sdtPr>
            <w:id w:val="1621259925"/>
            <w:placeholder>
              <w:docPart w:val="73900C09C40B498181D468A1223349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0E1ACC0E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512E57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A939E21" w14:textId="77777777" w:rsidTr="00346DE2">
        <w:sdt>
          <w:sdtPr>
            <w:id w:val="-1470592894"/>
            <w:placeholder>
              <w:docPart w:val="DCEF9BFFCCFC48408797D795D63BD2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188806C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0CB36E1A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CBEFF5F" w14:textId="77777777" w:rsidTr="00346DE2">
        <w:sdt>
          <w:sdtPr>
            <w:id w:val="572943512"/>
            <w:placeholder>
              <w:docPart w:val="58A321513A214706B8885034B5B121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C264B27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41DF7FA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26C1CA5" w14:textId="77777777" w:rsidTr="00346DE2">
        <w:sdt>
          <w:sdtPr>
            <w:id w:val="-521243642"/>
            <w:placeholder>
              <w:docPart w:val="301B9B23C5934898B15E35BE3E0D51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657B947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0E6BA38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D485ABC" w14:textId="77777777" w:rsidTr="00346DE2">
        <w:sdt>
          <w:sdtPr>
            <w:id w:val="83577009"/>
            <w:placeholder>
              <w:docPart w:val="91D32526F66142C9A3507169CDB179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893DA28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7B24FFCD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4DA332D903554136B661B17754E9B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5576626B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39AA81F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E6C3D1E" w14:textId="77777777" w:rsidTr="00346DE2">
        <w:sdt>
          <w:sdtPr>
            <w:id w:val="-965116832"/>
            <w:placeholder>
              <w:docPart w:val="D5F7E2BD877245BF8CD1CE1DB97369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BCDCA1F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0CFC959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D07A0D5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9715CF3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1A2998BC" w14:textId="77777777" w:rsidTr="00346DE2">
        <w:tc>
          <w:tcPr>
            <w:tcW w:w="5000" w:type="pct"/>
            <w:gridSpan w:val="6"/>
            <w:vAlign w:val="bottom"/>
          </w:tcPr>
          <w:p w14:paraId="38B1DAF4" w14:textId="0D251797" w:rsidR="00346DE2" w:rsidRDefault="005B50B7" w:rsidP="001C4A3D">
            <w:pPr>
              <w:spacing w:before="240"/>
            </w:pPr>
            <w:r>
              <w:t>Services you are interested in receiving</w:t>
            </w:r>
          </w:p>
        </w:tc>
      </w:tr>
      <w:tr w:rsidR="00346DE2" w:rsidRPr="00846B76" w14:paraId="73B6B7DD" w14:textId="77777777" w:rsidTr="001C4A3D">
        <w:tc>
          <w:tcPr>
            <w:tcW w:w="577" w:type="pct"/>
          </w:tcPr>
          <w:p w14:paraId="48D532D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360B89EA" w14:textId="74C52385" w:rsidR="00346DE2" w:rsidRDefault="005B50B7" w:rsidP="00346DE2">
            <w:r>
              <w:t>Exams</w:t>
            </w:r>
          </w:p>
        </w:tc>
      </w:tr>
      <w:tr w:rsidR="00346DE2" w:rsidRPr="00846B76" w14:paraId="4EE39868" w14:textId="77777777" w:rsidTr="001C4A3D">
        <w:tc>
          <w:tcPr>
            <w:tcW w:w="577" w:type="pct"/>
          </w:tcPr>
          <w:p w14:paraId="43B87BA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76D15A2" w14:textId="78DEE968" w:rsidR="00346DE2" w:rsidRDefault="005B50B7" w:rsidP="00346DE2">
            <w:r>
              <w:t>Teeth Cleaning</w:t>
            </w:r>
          </w:p>
        </w:tc>
      </w:tr>
      <w:tr w:rsidR="00346DE2" w:rsidRPr="00846B76" w14:paraId="2794AC56" w14:textId="77777777" w:rsidTr="001C4A3D">
        <w:tc>
          <w:tcPr>
            <w:tcW w:w="577" w:type="pct"/>
          </w:tcPr>
          <w:p w14:paraId="0C5A9C3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0B286418" w14:textId="1CB42D0C" w:rsidR="00346DE2" w:rsidRDefault="005B50B7" w:rsidP="00346DE2">
            <w:r>
              <w:t>Fluoride Treatments</w:t>
            </w:r>
          </w:p>
        </w:tc>
      </w:tr>
      <w:tr w:rsidR="00346DE2" w:rsidRPr="00846B76" w14:paraId="30BC2D6D" w14:textId="77777777" w:rsidTr="001C4A3D">
        <w:tc>
          <w:tcPr>
            <w:tcW w:w="577" w:type="pct"/>
          </w:tcPr>
          <w:p w14:paraId="0DA41AE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6BA8406B" w14:textId="27596F2E" w:rsidR="00346DE2" w:rsidRDefault="005B50B7" w:rsidP="00346DE2">
            <w:r>
              <w:t>X-Rays</w:t>
            </w:r>
          </w:p>
        </w:tc>
      </w:tr>
      <w:tr w:rsidR="00346DE2" w:rsidRPr="00846B76" w14:paraId="1D27B9EF" w14:textId="77777777" w:rsidTr="001C4A3D">
        <w:tc>
          <w:tcPr>
            <w:tcW w:w="577" w:type="pct"/>
          </w:tcPr>
          <w:p w14:paraId="3E277F7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0C5111E2" w14:textId="35256579" w:rsidR="00346DE2" w:rsidRDefault="005B50B7" w:rsidP="00346DE2">
            <w:r>
              <w:t>Sealants</w:t>
            </w:r>
          </w:p>
        </w:tc>
      </w:tr>
      <w:tr w:rsidR="00346DE2" w:rsidRPr="00846B76" w14:paraId="2C5827EC" w14:textId="77777777" w:rsidTr="001C4A3D">
        <w:tc>
          <w:tcPr>
            <w:tcW w:w="577" w:type="pct"/>
          </w:tcPr>
          <w:p w14:paraId="1814CD7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711ACDDA" w14:textId="18383DC8" w:rsidR="005B50B7" w:rsidRDefault="005B50B7" w:rsidP="00346DE2">
            <w:r>
              <w:t>Cosmetic Bleaching</w:t>
            </w:r>
          </w:p>
        </w:tc>
      </w:tr>
      <w:tr w:rsidR="00346DE2" w:rsidRPr="00846B76" w14:paraId="4FF72EE7" w14:textId="77777777" w:rsidTr="001C4A3D">
        <w:tc>
          <w:tcPr>
            <w:tcW w:w="577" w:type="pct"/>
          </w:tcPr>
          <w:p w14:paraId="4D0048C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EF59F91" w14:textId="5DC5E8BC" w:rsidR="00346DE2" w:rsidRDefault="005B50B7" w:rsidP="00346DE2">
            <w:r>
              <w:t>Dental Fillings</w:t>
            </w:r>
          </w:p>
        </w:tc>
      </w:tr>
      <w:tr w:rsidR="00346DE2" w:rsidRPr="00846B76" w14:paraId="7770E377" w14:textId="77777777" w:rsidTr="001C4A3D">
        <w:tc>
          <w:tcPr>
            <w:tcW w:w="577" w:type="pct"/>
          </w:tcPr>
          <w:p w14:paraId="58CF3AB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F8E9592137364079800FA250E8D00A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10C86C7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789B4347" w14:textId="77777777" w:rsidR="00346DE2" w:rsidRDefault="00346DE2" w:rsidP="00346DE2">
            <w:pPr>
              <w:spacing w:before="120"/>
            </w:pPr>
          </w:p>
        </w:tc>
      </w:tr>
      <w:tr w:rsidR="005B50B7" w:rsidRPr="00846B76" w14:paraId="33FFD839" w14:textId="77777777" w:rsidTr="001C4A3D">
        <w:tc>
          <w:tcPr>
            <w:tcW w:w="577" w:type="pct"/>
          </w:tcPr>
          <w:p w14:paraId="1904F6FE" w14:textId="77777777" w:rsidR="005B50B7" w:rsidRPr="00346DE2" w:rsidRDefault="005B50B7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6E842CFC" w14:textId="77777777" w:rsidR="005B50B7" w:rsidRDefault="005B50B7" w:rsidP="00346DE2"/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BEC105" w14:textId="77777777" w:rsidR="005B50B7" w:rsidRDefault="005B50B7" w:rsidP="00346DE2">
            <w:pPr>
              <w:spacing w:before="120"/>
            </w:pPr>
          </w:p>
        </w:tc>
      </w:tr>
      <w:tr w:rsidR="005B50B7" w:rsidRPr="00846B76" w14:paraId="3038621D" w14:textId="77777777" w:rsidTr="005B50B7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71CF14" w14:textId="478A82A3" w:rsidR="005B50B7" w:rsidRDefault="005B50B7" w:rsidP="00346DE2">
            <w:pPr>
              <w:spacing w:before="120"/>
            </w:pPr>
            <w:r>
              <w:t xml:space="preserve">Day, Date &amp; Time </w:t>
            </w:r>
            <w:r w:rsidR="006E3D68">
              <w:t>P</w:t>
            </w:r>
            <w:r>
              <w:t>reference</w:t>
            </w:r>
            <w:r w:rsidR="006E3D68">
              <w:t>s</w:t>
            </w:r>
          </w:p>
          <w:p w14:paraId="265544AD" w14:textId="0DE62ACA" w:rsidR="005B50B7" w:rsidRDefault="005B50B7" w:rsidP="00346DE2">
            <w:pPr>
              <w:spacing w:before="120"/>
            </w:pPr>
          </w:p>
        </w:tc>
      </w:tr>
      <w:tr w:rsidR="005B50B7" w:rsidRPr="00846B76" w14:paraId="4518B4EB" w14:textId="77777777" w:rsidTr="005B50B7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9605EB" w14:textId="5661E57D" w:rsidR="005B50B7" w:rsidRDefault="0041388C" w:rsidP="00346DE2">
            <w:pPr>
              <w:spacing w:before="120"/>
            </w:pPr>
            <w:r>
              <w:t xml:space="preserve">Questions or </w:t>
            </w:r>
            <w:r w:rsidR="005B50B7">
              <w:t>Comments:</w:t>
            </w:r>
          </w:p>
          <w:p w14:paraId="50ABA1DE" w14:textId="77777777" w:rsidR="005B50B7" w:rsidRDefault="005B50B7" w:rsidP="00346DE2">
            <w:pPr>
              <w:spacing w:before="120"/>
            </w:pPr>
          </w:p>
          <w:p w14:paraId="7DD648E2" w14:textId="77777777" w:rsidR="005B50B7" w:rsidRDefault="005B50B7" w:rsidP="00346DE2">
            <w:pPr>
              <w:spacing w:before="120"/>
            </w:pPr>
          </w:p>
          <w:p w14:paraId="49A47491" w14:textId="79B414DD" w:rsidR="005B50B7" w:rsidRDefault="005B50B7" w:rsidP="00346DE2">
            <w:pPr>
              <w:spacing w:before="120"/>
            </w:pPr>
          </w:p>
        </w:tc>
      </w:tr>
      <w:tr w:rsidR="00650259" w:rsidRPr="00846B76" w14:paraId="06189065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3635DF7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76826FD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A1BB7" w14:textId="77777777" w:rsidR="005B50B7" w:rsidRDefault="005B50B7" w:rsidP="00650259">
      <w:pPr>
        <w:spacing w:after="0" w:line="240" w:lineRule="auto"/>
      </w:pPr>
      <w:r>
        <w:separator/>
      </w:r>
    </w:p>
  </w:endnote>
  <w:endnote w:type="continuationSeparator" w:id="0">
    <w:p w14:paraId="302AF04E" w14:textId="77777777" w:rsidR="005B50B7" w:rsidRDefault="005B50B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6DD574-71C0-4CDC-8014-E23415DA1803}"/>
    <w:embedBold r:id="rId2" w:fontKey="{535F9B73-5949-49D7-9AEC-ECABBF0B61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E9067AF-200B-4572-81FA-E772390A0934}"/>
    <w:embedBold r:id="rId4" w:fontKey="{4A95053F-28F2-43A3-84CE-93EACCFEBCC4}"/>
    <w:embedItalic r:id="rId5" w:fontKey="{193DF92E-8C6A-43A5-9D9A-FE1C54E6384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A788572-834A-4705-A87E-5531A4297E2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C5B9E48-FF6C-4B89-9010-83D09AB092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F030E5C" w14:textId="77777777" w:rsidTr="006E3D68">
      <w:tc>
        <w:tcPr>
          <w:tcW w:w="4675" w:type="dxa"/>
          <w:shd w:val="clear" w:color="auto" w:fill="002060"/>
          <w:vAlign w:val="center"/>
        </w:tcPr>
        <w:p w14:paraId="1905ACBD" w14:textId="09C09073" w:rsidR="0041388C" w:rsidRDefault="006E3D68" w:rsidP="0041388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>PPSC Delta Dental</w:t>
          </w:r>
        </w:p>
        <w:p w14:paraId="3B2B6CBB" w14:textId="2C9CDE37" w:rsidR="002462F3" w:rsidRPr="002462F3" w:rsidRDefault="006E3D68" w:rsidP="0041388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>Oral Healt</w:t>
          </w: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>h</w:t>
          </w: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 xml:space="preserve"> Clinic</w:t>
          </w:r>
        </w:p>
      </w:tc>
      <w:tc>
        <w:tcPr>
          <w:tcW w:w="4675" w:type="dxa"/>
          <w:shd w:val="clear" w:color="auto" w:fill="002060"/>
          <w:vAlign w:val="center"/>
        </w:tcPr>
        <w:p w14:paraId="21374C5E" w14:textId="77777777" w:rsidR="002462F3" w:rsidRDefault="0041388C" w:rsidP="0041388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sz w:val="18"/>
              <w:szCs w:val="24"/>
            </w:rPr>
            <w:t>719-502-</w:t>
          </w:r>
        </w:p>
        <w:p w14:paraId="7522F9FB" w14:textId="3E275386" w:rsidR="0041388C" w:rsidRPr="0041388C" w:rsidRDefault="0041388C" w:rsidP="0041388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color w:val="FFFFFF" w:themeColor="background1"/>
              <w:sz w:val="18"/>
              <w:szCs w:val="24"/>
              <w:shd w:val="clear" w:color="auto" w:fill="002060"/>
            </w:rPr>
          </w:pPr>
          <w:hyperlink r:id="rId1" w:history="1">
            <w:r w:rsidRPr="0041388C">
              <w:rPr>
                <w:rStyle w:val="Hyperlink"/>
                <w:color w:val="FFFFFF" w:themeColor="background1"/>
                <w:sz w:val="18"/>
                <w:szCs w:val="24"/>
                <w:shd w:val="clear" w:color="auto" w:fill="002060"/>
              </w:rPr>
              <w:t>appointments@pikespeak.edu</w:t>
            </w:r>
          </w:hyperlink>
        </w:p>
        <w:p w14:paraId="35322C2A" w14:textId="77777777" w:rsidR="0041388C" w:rsidRDefault="0041388C" w:rsidP="0041388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  <w:shd w:val="clear" w:color="auto" w:fill="002060"/>
            </w:rPr>
          </w:pPr>
        </w:p>
        <w:p w14:paraId="30C84215" w14:textId="77777777" w:rsidR="0041388C" w:rsidRDefault="0041388C" w:rsidP="0041388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sz w:val="18"/>
              <w:szCs w:val="24"/>
            </w:rPr>
            <w:t>PPSC Rampart Campus</w:t>
          </w:r>
        </w:p>
        <w:p w14:paraId="0BF70838" w14:textId="7F048692" w:rsidR="0041388C" w:rsidRPr="002462F3" w:rsidRDefault="0041388C" w:rsidP="0041388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14:paraId="534A93DF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3D083" w14:textId="77777777" w:rsidR="005B50B7" w:rsidRDefault="005B50B7" w:rsidP="00650259">
      <w:pPr>
        <w:spacing w:after="0" w:line="240" w:lineRule="auto"/>
      </w:pPr>
      <w:r>
        <w:separator/>
      </w:r>
    </w:p>
  </w:footnote>
  <w:footnote w:type="continuationSeparator" w:id="0">
    <w:p w14:paraId="1DC94FA0" w14:textId="77777777" w:rsidR="005B50B7" w:rsidRDefault="005B50B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4680"/>
      <w:gridCol w:w="4680"/>
    </w:tblGrid>
    <w:tr w:rsidR="00731F26" w:rsidRPr="00731F26" w14:paraId="69A43ADD" w14:textId="77777777" w:rsidTr="005B50B7">
      <w:trPr>
        <w:trHeight w:val="990"/>
      </w:trPr>
      <w:tc>
        <w:tcPr>
          <w:tcW w:w="4680" w:type="dxa"/>
          <w:shd w:val="clear" w:color="auto" w:fill="002060"/>
          <w:vAlign w:val="center"/>
        </w:tcPr>
        <w:p w14:paraId="427C10CA" w14:textId="77777777" w:rsidR="0041388C" w:rsidRDefault="005B50B7" w:rsidP="0041388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 xml:space="preserve">PPSC Delta Dental </w:t>
          </w:r>
        </w:p>
        <w:p w14:paraId="2BBF2943" w14:textId="1F1D4F68" w:rsidR="00EB1C7F" w:rsidRPr="00731F26" w:rsidRDefault="005B50B7" w:rsidP="0041388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>Oral Health Clinic</w:t>
          </w:r>
        </w:p>
      </w:tc>
      <w:tc>
        <w:tcPr>
          <w:tcW w:w="4680" w:type="dxa"/>
          <w:shd w:val="clear" w:color="auto" w:fill="002060"/>
          <w:vAlign w:val="center"/>
        </w:tcPr>
        <w:p w14:paraId="5F9EC97A" w14:textId="064B4008" w:rsidR="00EB1C7F" w:rsidRPr="00731F26" w:rsidRDefault="005B50B7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Appointment Request</w:t>
          </w:r>
        </w:p>
      </w:tc>
    </w:tr>
  </w:tbl>
  <w:p w14:paraId="5C731F8D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09502403">
    <w:abstractNumId w:val="11"/>
  </w:num>
  <w:num w:numId="2" w16cid:durableId="603877224">
    <w:abstractNumId w:val="7"/>
  </w:num>
  <w:num w:numId="3" w16cid:durableId="868835802">
    <w:abstractNumId w:val="15"/>
  </w:num>
  <w:num w:numId="4" w16cid:durableId="2099018567">
    <w:abstractNumId w:val="12"/>
  </w:num>
  <w:num w:numId="5" w16cid:durableId="1910579116">
    <w:abstractNumId w:val="13"/>
  </w:num>
  <w:num w:numId="6" w16cid:durableId="1381904547">
    <w:abstractNumId w:val="19"/>
  </w:num>
  <w:num w:numId="7" w16cid:durableId="174419073">
    <w:abstractNumId w:val="6"/>
  </w:num>
  <w:num w:numId="8" w16cid:durableId="428623768">
    <w:abstractNumId w:val="10"/>
  </w:num>
  <w:num w:numId="9" w16cid:durableId="2044361468">
    <w:abstractNumId w:val="17"/>
  </w:num>
  <w:num w:numId="10" w16cid:durableId="832644148">
    <w:abstractNumId w:val="1"/>
  </w:num>
  <w:num w:numId="11" w16cid:durableId="1581061159">
    <w:abstractNumId w:val="5"/>
  </w:num>
  <w:num w:numId="12" w16cid:durableId="696077719">
    <w:abstractNumId w:val="0"/>
  </w:num>
  <w:num w:numId="13" w16cid:durableId="2025470984">
    <w:abstractNumId w:val="2"/>
  </w:num>
  <w:num w:numId="14" w16cid:durableId="1455515579">
    <w:abstractNumId w:val="9"/>
  </w:num>
  <w:num w:numId="15" w16cid:durableId="1260798855">
    <w:abstractNumId w:val="8"/>
  </w:num>
  <w:num w:numId="16" w16cid:durableId="545147511">
    <w:abstractNumId w:val="16"/>
  </w:num>
  <w:num w:numId="17" w16cid:durableId="298389492">
    <w:abstractNumId w:val="3"/>
  </w:num>
  <w:num w:numId="18" w16cid:durableId="1912889631">
    <w:abstractNumId w:val="21"/>
  </w:num>
  <w:num w:numId="19" w16cid:durableId="1660769914">
    <w:abstractNumId w:val="18"/>
  </w:num>
  <w:num w:numId="20" w16cid:durableId="1056659951">
    <w:abstractNumId w:val="14"/>
  </w:num>
  <w:num w:numId="21" w16cid:durableId="1061169870">
    <w:abstractNumId w:val="20"/>
  </w:num>
  <w:num w:numId="22" w16cid:durableId="4416564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0B7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1388C"/>
    <w:rsid w:val="0046302A"/>
    <w:rsid w:val="00487D2D"/>
    <w:rsid w:val="004D5D62"/>
    <w:rsid w:val="005112D0"/>
    <w:rsid w:val="00577E06"/>
    <w:rsid w:val="005A3BF7"/>
    <w:rsid w:val="005B50B7"/>
    <w:rsid w:val="005F2035"/>
    <w:rsid w:val="005F7990"/>
    <w:rsid w:val="0063739C"/>
    <w:rsid w:val="00650259"/>
    <w:rsid w:val="006E3D68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1C7F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E3F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13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ppointments@pikespeak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enLaura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900C09C40B498181D468A122334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BDD44-4B5F-4D4E-9265-1C6AC5DB8389}"/>
      </w:docPartPr>
      <w:docPartBody>
        <w:p w:rsidR="00000000" w:rsidRDefault="000C3E08">
          <w:pPr>
            <w:pStyle w:val="73900C09C40B498181D468A1223349ED"/>
          </w:pPr>
          <w:r w:rsidRPr="00346DE2">
            <w:t>First Name</w:t>
          </w:r>
        </w:p>
      </w:docPartBody>
    </w:docPart>
    <w:docPart>
      <w:docPartPr>
        <w:name w:val="DCEF9BFFCCFC48408797D795D63BD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C4C0A-46D3-41C1-8A61-3B74C0F62FB9}"/>
      </w:docPartPr>
      <w:docPartBody>
        <w:p w:rsidR="00000000" w:rsidRDefault="000C3E08">
          <w:pPr>
            <w:pStyle w:val="DCEF9BFFCCFC48408797D795D63BD2E8"/>
          </w:pPr>
          <w:r w:rsidRPr="00346DE2">
            <w:t>Last Name</w:t>
          </w:r>
        </w:p>
      </w:docPartBody>
    </w:docPart>
    <w:docPart>
      <w:docPartPr>
        <w:name w:val="58A321513A214706B8885034B5B12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76911-88E4-4A8C-9EC7-DAFA59A4C1BC}"/>
      </w:docPartPr>
      <w:docPartBody>
        <w:p w:rsidR="00000000" w:rsidRDefault="000C3E08">
          <w:pPr>
            <w:pStyle w:val="58A321513A214706B8885034B5B12121"/>
          </w:pPr>
          <w:r w:rsidRPr="00346DE2">
            <w:t>Address</w:t>
          </w:r>
        </w:p>
      </w:docPartBody>
    </w:docPart>
    <w:docPart>
      <w:docPartPr>
        <w:name w:val="301B9B23C5934898B15E35BE3E0D5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558FD-6E2C-413F-9858-47CB6A7FED03}"/>
      </w:docPartPr>
      <w:docPartBody>
        <w:p w:rsidR="00000000" w:rsidRDefault="000C3E08">
          <w:pPr>
            <w:pStyle w:val="301B9B23C5934898B15E35BE3E0D5102"/>
          </w:pPr>
          <w:r w:rsidRPr="00346DE2">
            <w:t>City/State/Zip</w:t>
          </w:r>
        </w:p>
      </w:docPartBody>
    </w:docPart>
    <w:docPart>
      <w:docPartPr>
        <w:name w:val="91D32526F66142C9A3507169CDB17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FFD89-87B5-4622-AC92-46005E05D3D2}"/>
      </w:docPartPr>
      <w:docPartBody>
        <w:p w:rsidR="00000000" w:rsidRDefault="000C3E08">
          <w:pPr>
            <w:pStyle w:val="91D32526F66142C9A3507169CDB17980"/>
          </w:pPr>
          <w:r w:rsidRPr="00346DE2">
            <w:t>Home Phone</w:t>
          </w:r>
        </w:p>
      </w:docPartBody>
    </w:docPart>
    <w:docPart>
      <w:docPartPr>
        <w:name w:val="4DA332D903554136B661B17754E9B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22531-5512-4ACB-9BAD-60CACA3C8128}"/>
      </w:docPartPr>
      <w:docPartBody>
        <w:p w:rsidR="00000000" w:rsidRDefault="000C3E08">
          <w:pPr>
            <w:pStyle w:val="4DA332D903554136B661B17754E9B849"/>
          </w:pPr>
          <w:r w:rsidRPr="00346DE2">
            <w:t>Cell Phone</w:t>
          </w:r>
        </w:p>
      </w:docPartBody>
    </w:docPart>
    <w:docPart>
      <w:docPartPr>
        <w:name w:val="D5F7E2BD877245BF8CD1CE1DB973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A8A54-ED2B-422D-B62A-7201690C11E3}"/>
      </w:docPartPr>
      <w:docPartBody>
        <w:p w:rsidR="00000000" w:rsidRDefault="000C3E08">
          <w:pPr>
            <w:pStyle w:val="D5F7E2BD877245BF8CD1CE1DB9736934"/>
          </w:pPr>
          <w:r w:rsidRPr="00346DE2">
            <w:t>Email</w:t>
          </w:r>
        </w:p>
      </w:docPartBody>
    </w:docPart>
    <w:docPart>
      <w:docPartPr>
        <w:name w:val="F8E9592137364079800FA250E8D00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C2313-5759-40C5-82FD-929D560F9303}"/>
      </w:docPartPr>
      <w:docPartBody>
        <w:p w:rsidR="00000000" w:rsidRDefault="000C3E08">
          <w:pPr>
            <w:pStyle w:val="F8E9592137364079800FA250E8D00AC7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900C09C40B498181D468A1223349ED">
    <w:name w:val="73900C09C40B498181D468A1223349ED"/>
  </w:style>
  <w:style w:type="paragraph" w:customStyle="1" w:styleId="DCEF9BFFCCFC48408797D795D63BD2E8">
    <w:name w:val="DCEF9BFFCCFC48408797D795D63BD2E8"/>
  </w:style>
  <w:style w:type="paragraph" w:customStyle="1" w:styleId="58A321513A214706B8885034B5B12121">
    <w:name w:val="58A321513A214706B8885034B5B12121"/>
  </w:style>
  <w:style w:type="paragraph" w:customStyle="1" w:styleId="301B9B23C5934898B15E35BE3E0D5102">
    <w:name w:val="301B9B23C5934898B15E35BE3E0D5102"/>
  </w:style>
  <w:style w:type="paragraph" w:customStyle="1" w:styleId="91D32526F66142C9A3507169CDB17980">
    <w:name w:val="91D32526F66142C9A3507169CDB17980"/>
  </w:style>
  <w:style w:type="paragraph" w:customStyle="1" w:styleId="4DA332D903554136B661B17754E9B849">
    <w:name w:val="4DA332D903554136B661B17754E9B849"/>
  </w:style>
  <w:style w:type="paragraph" w:customStyle="1" w:styleId="D5F7E2BD877245BF8CD1CE1DB9736934">
    <w:name w:val="D5F7E2BD877245BF8CD1CE1DB9736934"/>
  </w:style>
  <w:style w:type="paragraph" w:customStyle="1" w:styleId="193DF4D1F38B4EA8BB6E21AF2949CE0B">
    <w:name w:val="193DF4D1F38B4EA8BB6E21AF2949CE0B"/>
  </w:style>
  <w:style w:type="paragraph" w:customStyle="1" w:styleId="EC4EBC25D05C45C3912D7B652CB77113">
    <w:name w:val="EC4EBC25D05C45C3912D7B652CB77113"/>
  </w:style>
  <w:style w:type="paragraph" w:customStyle="1" w:styleId="4F226DE41EED4C3ABA0F6E54B0A03E3A">
    <w:name w:val="4F226DE41EED4C3ABA0F6E54B0A03E3A"/>
  </w:style>
  <w:style w:type="paragraph" w:customStyle="1" w:styleId="C2CDBB4E1E1A4329B6047D4FBA16654D">
    <w:name w:val="C2CDBB4E1E1A4329B6047D4FBA16654D"/>
  </w:style>
  <w:style w:type="paragraph" w:customStyle="1" w:styleId="99107012D5334216B88B7C79CE412F46">
    <w:name w:val="99107012D5334216B88B7C79CE412F46"/>
  </w:style>
  <w:style w:type="paragraph" w:customStyle="1" w:styleId="CD02CAB7DA5F4C3B99CE641DBA9C0BCB">
    <w:name w:val="CD02CAB7DA5F4C3B99CE641DBA9C0BCB"/>
  </w:style>
  <w:style w:type="paragraph" w:customStyle="1" w:styleId="3A1CEAE188CD4AD3886A6BDCAFF76D0A">
    <w:name w:val="3A1CEAE188CD4AD3886A6BDCAFF76D0A"/>
  </w:style>
  <w:style w:type="paragraph" w:customStyle="1" w:styleId="20E4DB6E833A4E668A83A4E10C846533">
    <w:name w:val="20E4DB6E833A4E668A83A4E10C846533"/>
  </w:style>
  <w:style w:type="paragraph" w:customStyle="1" w:styleId="F8E9592137364079800FA250E8D00AC7">
    <w:name w:val="F8E9592137364079800FA250E8D00AC7"/>
  </w:style>
  <w:style w:type="paragraph" w:customStyle="1" w:styleId="61897AE056BE4EB5B7D798FBDD8CF71B">
    <w:name w:val="61897AE056BE4EB5B7D798FBDD8CF71B"/>
  </w:style>
  <w:style w:type="paragraph" w:customStyle="1" w:styleId="3C78C2ED52AA44F68163C0A71DFB8CF6">
    <w:name w:val="3C78C2ED52AA44F68163C0A71DFB8CF6"/>
  </w:style>
  <w:style w:type="paragraph" w:customStyle="1" w:styleId="34EAD5B06A134E68B5F987C5946A2F0E">
    <w:name w:val="34EAD5B06A134E68B5F987C5946A2F0E"/>
  </w:style>
  <w:style w:type="paragraph" w:customStyle="1" w:styleId="CC5ED54F07E84E79A6913D1D042738F1">
    <w:name w:val="CC5ED54F07E84E79A6913D1D042738F1"/>
  </w:style>
  <w:style w:type="paragraph" w:customStyle="1" w:styleId="FEF0F2DF694F4C2B9EE7F76202E3B890">
    <w:name w:val="FEF0F2DF694F4C2B9EE7F76202E3B890"/>
  </w:style>
  <w:style w:type="paragraph" w:customStyle="1" w:styleId="2051C20426EF471FB4369C07AB3208A4">
    <w:name w:val="2051C20426EF471FB4369C07AB3208A4"/>
  </w:style>
  <w:style w:type="paragraph" w:customStyle="1" w:styleId="10FCCD1C009C4E13BB07A826AB42F2B8">
    <w:name w:val="10FCCD1C009C4E13BB07A826AB42F2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2024-04-12T18:23:00Z</dcterms:created>
  <dcterms:modified xsi:type="dcterms:W3CDTF">2024-04-12T18:23:00Z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